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EB734" w14:textId="77777777" w:rsidR="00E236C1" w:rsidRDefault="00E236C1" w:rsidP="00E236C1"/>
    <w:p w14:paraId="4F870102" w14:textId="77777777" w:rsidR="00E236C1" w:rsidRDefault="00E236C1" w:rsidP="00E236C1"/>
    <w:p w14:paraId="093E8FA2" w14:textId="77777777" w:rsidR="00E236C1" w:rsidRDefault="00E236C1" w:rsidP="00E236C1"/>
    <w:p w14:paraId="4018EE87" w14:textId="77777777" w:rsidR="00E236C1" w:rsidRDefault="00E236C1" w:rsidP="00E236C1">
      <w:pPr>
        <w:ind w:left="-426" w:right="-478"/>
        <w:rPr>
          <w:b/>
        </w:rPr>
      </w:pPr>
    </w:p>
    <w:p w14:paraId="17837F1F" w14:textId="77777777" w:rsidR="00E236C1" w:rsidRPr="00774148" w:rsidRDefault="00E236C1" w:rsidP="00E236C1">
      <w:pPr>
        <w:ind w:left="-426" w:right="-478"/>
        <w:rPr>
          <w:rFonts w:ascii="Myriad Pro" w:hAnsi="Myriad Pro"/>
          <w:b/>
          <w:sz w:val="32"/>
          <w:szCs w:val="32"/>
        </w:rPr>
      </w:pPr>
    </w:p>
    <w:p w14:paraId="5114817C" w14:textId="77777777" w:rsidR="00774148" w:rsidRDefault="00774148" w:rsidP="007A1859">
      <w:pPr>
        <w:adjustRightInd w:val="0"/>
        <w:ind w:right="-478"/>
      </w:pPr>
    </w:p>
    <w:p w14:paraId="1CFB8BC1" w14:textId="77777777" w:rsidR="007A1859" w:rsidRPr="007A1859" w:rsidRDefault="007A1859" w:rsidP="007A1859">
      <w:pPr>
        <w:jc w:val="center"/>
        <w:rPr>
          <w:rFonts w:ascii="Open Sans" w:hAnsi="Open Sans" w:cs="Open Sans"/>
          <w:b/>
          <w:sz w:val="48"/>
          <w:szCs w:val="48"/>
        </w:rPr>
      </w:pPr>
      <w:bookmarkStart w:id="0" w:name="_GoBack"/>
      <w:r w:rsidRPr="007A1859">
        <w:rPr>
          <w:rFonts w:ascii="Open Sans" w:hAnsi="Open Sans" w:cs="Open Sans"/>
          <w:b/>
          <w:sz w:val="48"/>
          <w:szCs w:val="48"/>
        </w:rPr>
        <w:t xml:space="preserve">16-19 Bursary </w:t>
      </w:r>
      <w:r w:rsidRPr="007A1859">
        <w:rPr>
          <w:rFonts w:ascii="Open Sans" w:hAnsi="Open Sans" w:cs="Open Sans"/>
          <w:b/>
          <w:sz w:val="48"/>
          <w:szCs w:val="48"/>
        </w:rPr>
        <w:tab/>
      </w:r>
    </w:p>
    <w:p w14:paraId="792D23AE" w14:textId="77777777" w:rsidR="007A1859" w:rsidRPr="007A1859" w:rsidRDefault="007A1859" w:rsidP="007A1859">
      <w:pPr>
        <w:jc w:val="center"/>
        <w:rPr>
          <w:rFonts w:ascii="Open Sans" w:hAnsi="Open Sans" w:cs="Open Sans"/>
          <w:b/>
          <w:sz w:val="48"/>
          <w:szCs w:val="48"/>
        </w:rPr>
      </w:pPr>
      <w:r w:rsidRPr="007A1859">
        <w:rPr>
          <w:rFonts w:ascii="Open Sans" w:hAnsi="Open Sans" w:cs="Open Sans"/>
          <w:b/>
          <w:sz w:val="48"/>
          <w:szCs w:val="48"/>
        </w:rPr>
        <w:t>Discretionary Bursary Fund Application</w:t>
      </w:r>
    </w:p>
    <w:bookmarkEnd w:id="0"/>
    <w:p w14:paraId="53BECFBB" w14:textId="77777777" w:rsidR="007A1859" w:rsidRPr="00A25756" w:rsidRDefault="007A1859" w:rsidP="007A1859">
      <w:pPr>
        <w:jc w:val="center"/>
        <w:rPr>
          <w:rFonts w:ascii="Arial" w:hAnsi="Arial" w:cs="Arial"/>
          <w:b/>
          <w:sz w:val="28"/>
          <w:szCs w:val="28"/>
        </w:rPr>
      </w:pPr>
    </w:p>
    <w:p w14:paraId="5A342D25" w14:textId="77777777" w:rsidR="007A1859" w:rsidRDefault="007A1859" w:rsidP="007A1859">
      <w:pPr>
        <w:jc w:val="center"/>
        <w:rPr>
          <w:rFonts w:ascii="Arial" w:hAnsi="Arial" w:cs="Arial"/>
        </w:rPr>
      </w:pPr>
    </w:p>
    <w:p w14:paraId="1EB4DA15" w14:textId="77777777" w:rsidR="007A1859" w:rsidRDefault="007A1859" w:rsidP="007A1859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NAME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FORM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1B1F11DA" w14:textId="77777777" w:rsidR="007A1859" w:rsidRDefault="007A1859" w:rsidP="007A1859">
      <w:pPr>
        <w:rPr>
          <w:rFonts w:ascii="Arial" w:hAnsi="Arial" w:cs="Arial"/>
          <w:u w:val="single"/>
        </w:rPr>
      </w:pPr>
    </w:p>
    <w:p w14:paraId="11FC90D8" w14:textId="77777777" w:rsidR="007A1859" w:rsidRDefault="007A1859" w:rsidP="007A1859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Amount requested   £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214D6E3C" w14:textId="77777777" w:rsidR="007A1859" w:rsidRDefault="007A1859" w:rsidP="007A1859">
      <w:pPr>
        <w:rPr>
          <w:rFonts w:ascii="Arial" w:hAnsi="Arial" w:cs="Arial"/>
          <w:u w:val="single"/>
        </w:rPr>
      </w:pPr>
    </w:p>
    <w:p w14:paraId="328ABD61" w14:textId="77777777" w:rsidR="007A1859" w:rsidRDefault="007A1859" w:rsidP="007A1859">
      <w:pPr>
        <w:rPr>
          <w:rFonts w:ascii="Arial" w:hAnsi="Arial" w:cs="Arial"/>
        </w:rPr>
      </w:pPr>
      <w:r>
        <w:rPr>
          <w:rFonts w:ascii="Arial" w:hAnsi="Arial" w:cs="Arial"/>
        </w:rPr>
        <w:t>Reason for request:</w:t>
      </w:r>
    </w:p>
    <w:p w14:paraId="0F8FF3F4" w14:textId="77777777" w:rsidR="007A1859" w:rsidRDefault="007A1859" w:rsidP="007A1859">
      <w:pPr>
        <w:rPr>
          <w:rFonts w:ascii="Arial" w:hAnsi="Arial" w:cs="Arial"/>
        </w:rPr>
      </w:pPr>
    </w:p>
    <w:p w14:paraId="208E9695" w14:textId="77777777" w:rsidR="007A1859" w:rsidRDefault="007A1859" w:rsidP="007A1859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8"/>
        <w:gridCol w:w="1785"/>
        <w:gridCol w:w="1821"/>
        <w:gridCol w:w="1806"/>
        <w:gridCol w:w="1790"/>
      </w:tblGrid>
      <w:tr w:rsidR="007A1859" w14:paraId="570A3FB2" w14:textId="77777777" w:rsidTr="00D654E5">
        <w:tc>
          <w:tcPr>
            <w:tcW w:w="1848" w:type="dxa"/>
          </w:tcPr>
          <w:p w14:paraId="19339BC9" w14:textId="77777777" w:rsidR="007A1859" w:rsidRDefault="007A1859" w:rsidP="00D654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8" w:type="dxa"/>
          </w:tcPr>
          <w:p w14:paraId="6BEC36B3" w14:textId="77777777" w:rsidR="007A1859" w:rsidRDefault="007A1859" w:rsidP="00D654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Field Trip</w:t>
            </w:r>
          </w:p>
        </w:tc>
        <w:tc>
          <w:tcPr>
            <w:tcW w:w="1848" w:type="dxa"/>
          </w:tcPr>
          <w:p w14:paraId="5FFB5235" w14:textId="77777777" w:rsidR="007A1859" w:rsidRDefault="007A1859" w:rsidP="00D654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Equipment</w:t>
            </w:r>
          </w:p>
        </w:tc>
        <w:tc>
          <w:tcPr>
            <w:tcW w:w="1849" w:type="dxa"/>
          </w:tcPr>
          <w:p w14:paraId="478DABB9" w14:textId="77777777" w:rsidR="007A1859" w:rsidRDefault="007A1859" w:rsidP="00D654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Clothing</w:t>
            </w:r>
          </w:p>
        </w:tc>
        <w:tc>
          <w:tcPr>
            <w:tcW w:w="1849" w:type="dxa"/>
          </w:tcPr>
          <w:p w14:paraId="2101A456" w14:textId="77777777" w:rsidR="007A1859" w:rsidRDefault="007A1859" w:rsidP="00D654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Other</w:t>
            </w:r>
          </w:p>
        </w:tc>
      </w:tr>
      <w:tr w:rsidR="007A1859" w14:paraId="78A0F3A0" w14:textId="77777777" w:rsidTr="00D654E5">
        <w:tc>
          <w:tcPr>
            <w:tcW w:w="1848" w:type="dxa"/>
          </w:tcPr>
          <w:p w14:paraId="3F3A824E" w14:textId="77777777" w:rsidR="007A1859" w:rsidRDefault="007A1859" w:rsidP="00D654E5">
            <w:pPr>
              <w:rPr>
                <w:rFonts w:ascii="Arial" w:hAnsi="Arial" w:cs="Arial"/>
                <w:sz w:val="24"/>
                <w:szCs w:val="24"/>
              </w:rPr>
            </w:pPr>
            <w:r w:rsidRPr="00A25756">
              <w:rPr>
                <w:rFonts w:ascii="Arial" w:hAnsi="Arial" w:cs="Arial"/>
                <w:sz w:val="24"/>
                <w:szCs w:val="24"/>
              </w:rPr>
              <w:t>Please tick</w:t>
            </w:r>
          </w:p>
          <w:p w14:paraId="42A5C0BA" w14:textId="77777777" w:rsidR="007A1859" w:rsidRDefault="007A1859" w:rsidP="00D654E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category</w:t>
            </w:r>
          </w:p>
        </w:tc>
        <w:tc>
          <w:tcPr>
            <w:tcW w:w="1848" w:type="dxa"/>
          </w:tcPr>
          <w:p w14:paraId="6BDF89F7" w14:textId="77777777" w:rsidR="007A1859" w:rsidRDefault="007A1859" w:rsidP="00D654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8" w:type="dxa"/>
          </w:tcPr>
          <w:p w14:paraId="79BCC63B" w14:textId="77777777" w:rsidR="007A1859" w:rsidRDefault="007A1859" w:rsidP="00D654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</w:tcPr>
          <w:p w14:paraId="5A0DCF3A" w14:textId="77777777" w:rsidR="007A1859" w:rsidRDefault="007A1859" w:rsidP="00D654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9" w:type="dxa"/>
          </w:tcPr>
          <w:p w14:paraId="5ED3BF68" w14:textId="77777777" w:rsidR="007A1859" w:rsidRDefault="007A1859" w:rsidP="00D654E5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62E2BA" w14:textId="77777777" w:rsidR="007A1859" w:rsidRDefault="007A1859" w:rsidP="00D654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AF3D48" w14:textId="77777777" w:rsidR="007A1859" w:rsidRDefault="007A1859" w:rsidP="007A1859">
      <w:pPr>
        <w:rPr>
          <w:rFonts w:ascii="Arial" w:hAnsi="Arial" w:cs="Arial"/>
        </w:rPr>
      </w:pPr>
    </w:p>
    <w:p w14:paraId="4ACECC3F" w14:textId="77777777" w:rsidR="007A1859" w:rsidRDefault="007A1859" w:rsidP="007A1859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Please specify:   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7A7E6599" w14:textId="77777777" w:rsidR="007A1859" w:rsidRDefault="007A1859" w:rsidP="007A185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5E0CA12E" w14:textId="77777777" w:rsidR="007A1859" w:rsidRDefault="007A1859" w:rsidP="007A1859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4C167229" w14:textId="77777777" w:rsidR="007A1859" w:rsidRDefault="007A1859" w:rsidP="007A1859">
      <w:pPr>
        <w:rPr>
          <w:rFonts w:ascii="Arial" w:hAnsi="Arial" w:cs="Arial"/>
        </w:rPr>
      </w:pPr>
    </w:p>
    <w:p w14:paraId="259052A1" w14:textId="200071B2" w:rsidR="007A1859" w:rsidRDefault="007A1859" w:rsidP="007A1859">
      <w:pPr>
        <w:rPr>
          <w:rFonts w:ascii="Arial" w:hAnsi="Arial" w:cs="Arial"/>
        </w:rPr>
      </w:pPr>
      <w:r>
        <w:rPr>
          <w:rFonts w:ascii="Arial" w:hAnsi="Arial" w:cs="Arial"/>
        </w:rPr>
        <w:t>Please supply Student’s bank account details (unless previously supplied)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3686"/>
      </w:tblGrid>
      <w:tr w:rsidR="007A1859" w:rsidRPr="009701F6" w14:paraId="717D21B9" w14:textId="77777777" w:rsidTr="00D654E5">
        <w:tc>
          <w:tcPr>
            <w:tcW w:w="1384" w:type="dxa"/>
          </w:tcPr>
          <w:p w14:paraId="2CBEBA10" w14:textId="77777777" w:rsidR="007A1859" w:rsidRPr="009701F6" w:rsidRDefault="007A1859" w:rsidP="00D654E5">
            <w:pPr>
              <w:spacing w:line="480" w:lineRule="auto"/>
              <w:rPr>
                <w:b/>
              </w:rPr>
            </w:pPr>
            <w:r w:rsidRPr="009701F6">
              <w:rPr>
                <w:b/>
              </w:rPr>
              <w:t>Sort Code</w:t>
            </w:r>
          </w:p>
        </w:tc>
        <w:tc>
          <w:tcPr>
            <w:tcW w:w="1701" w:type="dxa"/>
          </w:tcPr>
          <w:p w14:paraId="2BF4CDE8" w14:textId="77777777" w:rsidR="007A1859" w:rsidRPr="009701F6" w:rsidRDefault="007A1859" w:rsidP="00D654E5">
            <w:pPr>
              <w:spacing w:line="480" w:lineRule="auto"/>
              <w:rPr>
                <w:b/>
              </w:rPr>
            </w:pPr>
            <w:r w:rsidRPr="009701F6">
              <w:rPr>
                <w:b/>
              </w:rPr>
              <w:t>Account No</w:t>
            </w:r>
          </w:p>
        </w:tc>
        <w:tc>
          <w:tcPr>
            <w:tcW w:w="3686" w:type="dxa"/>
          </w:tcPr>
          <w:p w14:paraId="698C0BCE" w14:textId="77777777" w:rsidR="007A1859" w:rsidRDefault="007A1859" w:rsidP="00D654E5">
            <w:pPr>
              <w:rPr>
                <w:b/>
              </w:rPr>
            </w:pPr>
            <w:r w:rsidRPr="009701F6">
              <w:rPr>
                <w:b/>
              </w:rPr>
              <w:t>Account Name</w:t>
            </w:r>
          </w:p>
          <w:p w14:paraId="3CADC576" w14:textId="77777777" w:rsidR="007A1859" w:rsidRPr="009701F6" w:rsidRDefault="007A1859" w:rsidP="00D654E5">
            <w:pPr>
              <w:rPr>
                <w:b/>
              </w:rPr>
            </w:pPr>
            <w:r>
              <w:rPr>
                <w:b/>
              </w:rPr>
              <w:t>(Must be in student’s name)</w:t>
            </w:r>
          </w:p>
        </w:tc>
      </w:tr>
      <w:tr w:rsidR="007A1859" w:rsidRPr="00245E27" w14:paraId="596E8CD7" w14:textId="77777777" w:rsidTr="00D654E5">
        <w:tc>
          <w:tcPr>
            <w:tcW w:w="1384" w:type="dxa"/>
          </w:tcPr>
          <w:p w14:paraId="68839896" w14:textId="77777777" w:rsidR="007A1859" w:rsidRPr="00245E27" w:rsidRDefault="007A1859" w:rsidP="00D654E5">
            <w:pPr>
              <w:spacing w:line="480" w:lineRule="auto"/>
            </w:pPr>
          </w:p>
        </w:tc>
        <w:tc>
          <w:tcPr>
            <w:tcW w:w="1701" w:type="dxa"/>
          </w:tcPr>
          <w:p w14:paraId="1B819F5E" w14:textId="77777777" w:rsidR="007A1859" w:rsidRPr="00245E27" w:rsidRDefault="007A1859" w:rsidP="00D654E5">
            <w:pPr>
              <w:spacing w:line="480" w:lineRule="auto"/>
            </w:pPr>
          </w:p>
        </w:tc>
        <w:tc>
          <w:tcPr>
            <w:tcW w:w="3686" w:type="dxa"/>
          </w:tcPr>
          <w:p w14:paraId="56CB89B3" w14:textId="77777777" w:rsidR="007A1859" w:rsidRPr="00245E27" w:rsidRDefault="007A1859" w:rsidP="00D654E5">
            <w:pPr>
              <w:spacing w:line="480" w:lineRule="auto"/>
            </w:pPr>
          </w:p>
        </w:tc>
      </w:tr>
    </w:tbl>
    <w:p w14:paraId="011DF4C4" w14:textId="77777777" w:rsidR="007A1859" w:rsidRDefault="007A1859" w:rsidP="007A1859">
      <w:pPr>
        <w:rPr>
          <w:rFonts w:ascii="Arial" w:hAnsi="Arial" w:cs="Arial"/>
        </w:rPr>
      </w:pPr>
    </w:p>
    <w:p w14:paraId="7543C2D0" w14:textId="77777777" w:rsidR="007A1859" w:rsidRPr="00A30781" w:rsidRDefault="007A1859" w:rsidP="007A1859">
      <w:pPr>
        <w:rPr>
          <w:rFonts w:ascii="Arial" w:hAnsi="Arial" w:cs="Arial"/>
        </w:rPr>
      </w:pPr>
    </w:p>
    <w:p w14:paraId="4395ADEF" w14:textId="77777777" w:rsidR="007A1859" w:rsidRDefault="007A1859" w:rsidP="007A1859">
      <w:pPr>
        <w:rPr>
          <w:rFonts w:ascii="Arial" w:hAnsi="Arial" w:cs="Arial"/>
          <w:u w:val="single"/>
        </w:rPr>
      </w:pPr>
    </w:p>
    <w:p w14:paraId="603E7F51" w14:textId="77777777" w:rsidR="007A1859" w:rsidRDefault="007A1859" w:rsidP="007A1859">
      <w:pPr>
        <w:rPr>
          <w:rFonts w:ascii="Arial" w:hAnsi="Arial" w:cs="Arial"/>
          <w:u w:val="single"/>
        </w:rPr>
      </w:pPr>
      <w:r w:rsidRPr="00D41A96">
        <w:rPr>
          <w:rFonts w:ascii="Arial" w:hAnsi="Arial" w:cs="Arial"/>
        </w:rPr>
        <w:t>Authorised by:</w:t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58A729EE" w14:textId="77777777" w:rsidR="007A1859" w:rsidRPr="00D41A96" w:rsidRDefault="007A1859" w:rsidP="007A1859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            </w:t>
      </w:r>
      <w:r w:rsidRPr="00651281">
        <w:rPr>
          <w:rFonts w:ascii="Arial" w:hAnsi="Arial" w:cs="Arial"/>
        </w:rPr>
        <w:t>Date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1D0677EC" w14:textId="77777777" w:rsidR="00F41065" w:rsidRDefault="00F41065" w:rsidP="00F41065">
      <w:pPr>
        <w:adjustRightInd w:val="0"/>
        <w:ind w:left="-426" w:right="-478"/>
      </w:pPr>
    </w:p>
    <w:p w14:paraId="1C336012" w14:textId="77777777" w:rsidR="00AE19DD" w:rsidRDefault="008E620F"/>
    <w:sectPr w:rsidR="00AE19DD" w:rsidSect="00F41065">
      <w:headerReference w:type="first" r:id="rId9"/>
      <w:pgSz w:w="11900" w:h="16840"/>
      <w:pgMar w:top="1440" w:right="1440" w:bottom="1440" w:left="1440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E89E77" w14:textId="77777777" w:rsidR="008E620F" w:rsidRDefault="008E620F" w:rsidP="000E4DF1">
      <w:r>
        <w:separator/>
      </w:r>
    </w:p>
  </w:endnote>
  <w:endnote w:type="continuationSeparator" w:id="0">
    <w:p w14:paraId="51935B11" w14:textId="77777777" w:rsidR="008E620F" w:rsidRDefault="008E620F" w:rsidP="000E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4630E" w14:textId="77777777" w:rsidR="008E620F" w:rsidRDefault="008E620F" w:rsidP="000E4DF1">
      <w:r>
        <w:separator/>
      </w:r>
    </w:p>
  </w:footnote>
  <w:footnote w:type="continuationSeparator" w:id="0">
    <w:p w14:paraId="3C97C7E8" w14:textId="77777777" w:rsidR="008E620F" w:rsidRDefault="008E620F" w:rsidP="000E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29900" w14:textId="607A17DA" w:rsidR="00952C12" w:rsidRDefault="009158A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6F1DDDC" wp14:editId="49E56CB0">
          <wp:simplePos x="0" y="0"/>
          <wp:positionH relativeFrom="column">
            <wp:posOffset>-925034</wp:posOffset>
          </wp:positionH>
          <wp:positionV relativeFrom="paragraph">
            <wp:posOffset>-640080</wp:posOffset>
          </wp:positionV>
          <wp:extent cx="7549117" cy="10678402"/>
          <wp:effectExtent l="0" t="0" r="0" b="254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rmitage 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162" cy="10696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6C"/>
    <w:rsid w:val="00007090"/>
    <w:rsid w:val="00054E82"/>
    <w:rsid w:val="000726DE"/>
    <w:rsid w:val="000D5E4F"/>
    <w:rsid w:val="000E4DF1"/>
    <w:rsid w:val="00127036"/>
    <w:rsid w:val="00200EB9"/>
    <w:rsid w:val="0023116C"/>
    <w:rsid w:val="00454814"/>
    <w:rsid w:val="0051673A"/>
    <w:rsid w:val="00722285"/>
    <w:rsid w:val="007709A0"/>
    <w:rsid w:val="00774148"/>
    <w:rsid w:val="00781548"/>
    <w:rsid w:val="00787856"/>
    <w:rsid w:val="007A1859"/>
    <w:rsid w:val="007B160A"/>
    <w:rsid w:val="007F70A4"/>
    <w:rsid w:val="00841D9B"/>
    <w:rsid w:val="008D5079"/>
    <w:rsid w:val="008E620F"/>
    <w:rsid w:val="009158AD"/>
    <w:rsid w:val="0092769C"/>
    <w:rsid w:val="00952C12"/>
    <w:rsid w:val="009947E6"/>
    <w:rsid w:val="009E57BB"/>
    <w:rsid w:val="009F3649"/>
    <w:rsid w:val="00A3306D"/>
    <w:rsid w:val="00A62949"/>
    <w:rsid w:val="00D55863"/>
    <w:rsid w:val="00D55C6A"/>
    <w:rsid w:val="00D86CC4"/>
    <w:rsid w:val="00DA3B69"/>
    <w:rsid w:val="00E236C1"/>
    <w:rsid w:val="00E30243"/>
    <w:rsid w:val="00EB338D"/>
    <w:rsid w:val="00EC72D6"/>
    <w:rsid w:val="00F34AD3"/>
    <w:rsid w:val="00F41065"/>
    <w:rsid w:val="00F90E0C"/>
    <w:rsid w:val="00FA2388"/>
    <w:rsid w:val="00FB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6BF9BC"/>
  <w14:defaultImageDpi w14:val="32767"/>
  <w15:chartTrackingRefBased/>
  <w15:docId w15:val="{941172C3-0D6F-4943-8478-D2E92386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D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DF1"/>
  </w:style>
  <w:style w:type="paragraph" w:styleId="Footer">
    <w:name w:val="footer"/>
    <w:basedOn w:val="Normal"/>
    <w:link w:val="FooterChar"/>
    <w:uiPriority w:val="99"/>
    <w:unhideWhenUsed/>
    <w:rsid w:val="000E4D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DF1"/>
  </w:style>
  <w:style w:type="table" w:styleId="TableGrid">
    <w:name w:val="Table Grid"/>
    <w:basedOn w:val="TableNormal"/>
    <w:uiPriority w:val="59"/>
    <w:rsid w:val="007A185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chaellinton/North%20East%20Learning%20Trust/Communications%20-%20General/Teesdale/Teesdale%20corporate%20materials/Teesdale%20corporate%20templates/Teesdale%20blank%20template%20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53F0ED230A0F4AA9E03B95AB43595A" ma:contentTypeVersion="12" ma:contentTypeDescription="Create a new document." ma:contentTypeScope="" ma:versionID="86f2ab70b866899becd0af6985e60cb3">
  <xsd:schema xmlns:xsd="http://www.w3.org/2001/XMLSchema" xmlns:xs="http://www.w3.org/2001/XMLSchema" xmlns:p="http://schemas.microsoft.com/office/2006/metadata/properties" xmlns:ns1="http://schemas.microsoft.com/sharepoint/v3" xmlns:ns2="2d9533f9-3a21-4950-af74-a8e61fe15864" xmlns:ns3="24123c89-8ddc-428a-a884-86075900271a" targetNamespace="http://schemas.microsoft.com/office/2006/metadata/properties" ma:root="true" ma:fieldsID="ac504ab712c27d55a076dd491171c4bb" ns1:_="" ns2:_="" ns3:_="">
    <xsd:import namespace="http://schemas.microsoft.com/sharepoint/v3"/>
    <xsd:import namespace="2d9533f9-3a21-4950-af74-a8e61fe15864"/>
    <xsd:import namespace="24123c89-8ddc-428a-a884-8607590027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9533f9-3a21-4950-af74-a8e61fe15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23c89-8ddc-428a-a884-8607590027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8253A6-881A-478F-92DE-CADD0A2E60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88FA95-2FE3-4413-8812-CE7B04012C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1A1F92A-83D5-4835-90AB-52ED07DFBD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d9533f9-3a21-4950-af74-a8e61fe15864"/>
    <ds:schemaRef ds:uri="24123c89-8ddc-428a-a884-8607590027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Teesdale blank template NEW.dotx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 Vince</cp:lastModifiedBy>
  <cp:revision>2</cp:revision>
  <cp:lastPrinted>2017-11-23T10:54:00Z</cp:lastPrinted>
  <dcterms:created xsi:type="dcterms:W3CDTF">2020-02-15T16:23:00Z</dcterms:created>
  <dcterms:modified xsi:type="dcterms:W3CDTF">2020-02-15T16:23:00Z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0x010100DB53F0ED230A0F4AA9E03B95AB43595A</vt:lpwstr>
  </property>
</Properties>
</file>